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14:paraId="3B6FCFDB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3D7562F" w14:textId="77777777" w:rsidR="003D1B71" w:rsidRPr="005604BC" w:rsidRDefault="00C5236C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2961C8" wp14:editId="4298D7F9">
                  <wp:extent cx="1003300" cy="1861614"/>
                  <wp:effectExtent l="0" t="0" r="6350" b="5715"/>
                  <wp:docPr id="19116822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682204" name="Image 19116822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525" cy="186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71228E8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EB83256" w14:textId="77777777" w:rsidR="003D1B71" w:rsidRPr="005604BC" w:rsidRDefault="00C5236C" w:rsidP="00310F17">
            <w:pPr>
              <w:pStyle w:val="Titre"/>
            </w:pPr>
            <w:r>
              <w:t>Lisa</w:t>
            </w:r>
            <w:r w:rsidR="003D1B71" w:rsidRPr="005604BC">
              <w:rPr>
                <w:lang w:bidi="fr-FR"/>
              </w:rPr>
              <w:br/>
            </w:r>
            <w:r>
              <w:t>MARANO</w:t>
            </w:r>
          </w:p>
        </w:tc>
      </w:tr>
      <w:tr w:rsidR="003D1B71" w:rsidRPr="005604BC" w14:paraId="1C30098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B85CA64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6B2434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68DBC0A9263449509C1F5C50BCC6BC26"/>
              </w:placeholder>
              <w:temporary/>
              <w:showingPlcHdr/>
              <w15:appearance w15:val="hidden"/>
            </w:sdtPr>
            <w:sdtEndPr/>
            <w:sdtContent>
              <w:p w14:paraId="5FCB0827" w14:textId="77777777" w:rsidR="003D1B71" w:rsidRPr="002A6560" w:rsidRDefault="003D1B71" w:rsidP="002A6560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14:paraId="0B049D75" w14:textId="77777777" w:rsidR="003D1B71" w:rsidRPr="00C5236C" w:rsidRDefault="003D1B71" w:rsidP="00AC6C7E">
            <w:pPr>
              <w:pStyle w:val="Dates"/>
            </w:pPr>
          </w:p>
          <w:p w14:paraId="4B194A73" w14:textId="77777777" w:rsidR="00C5236C" w:rsidRPr="00C5236C" w:rsidRDefault="003D1B71" w:rsidP="00C5236C">
            <w:pPr>
              <w:widowControl/>
              <w:rPr>
                <w:rFonts w:ascii="Tahoma-Bold" w:hAnsi="Tahoma-Bold" w:cs="Tahoma-Bold"/>
                <w:b/>
                <w:bCs/>
                <w:color w:val="000000" w:themeColor="text1"/>
              </w:rPr>
            </w:pPr>
            <w:r w:rsidRPr="00C5236C">
              <w:rPr>
                <w:rStyle w:val="lev"/>
                <w:rFonts w:eastAsia="Calibri"/>
                <w:color w:val="000000" w:themeColor="text1"/>
                <w:lang w:bidi="fr-FR"/>
              </w:rPr>
              <w:t xml:space="preserve"> • </w:t>
            </w:r>
            <w:r w:rsidR="00C5236C" w:rsidRPr="00C5236C">
              <w:rPr>
                <w:rFonts w:ascii="SegoeUISymbol" w:hAnsi="SegoeUISymbol" w:cs="SegoeUISymbol"/>
                <w:color w:val="000000" w:themeColor="text1"/>
              </w:rPr>
              <w:t xml:space="preserve">• </w:t>
            </w:r>
            <w:proofErr w:type="spellStart"/>
            <w:r w:rsidR="00C5236C" w:rsidRPr="00C5236C">
              <w:rPr>
                <w:rFonts w:ascii="Tahoma-Bold" w:hAnsi="Tahoma-Bold" w:cs="Tahoma-Bold"/>
                <w:b/>
                <w:bCs/>
                <w:color w:val="000000" w:themeColor="text1"/>
              </w:rPr>
              <w:t>Scm</w:t>
            </w:r>
            <w:proofErr w:type="spellEnd"/>
            <w:r w:rsidR="00C5236C" w:rsidRPr="00C5236C">
              <w:rPr>
                <w:rFonts w:ascii="Tahoma-Bold" w:hAnsi="Tahoma-Bold" w:cs="Tahoma-Bold"/>
                <w:b/>
                <w:bCs/>
                <w:color w:val="000000" w:themeColor="text1"/>
              </w:rPr>
              <w:t xml:space="preserve"> Radiologue Imagerie</w:t>
            </w:r>
          </w:p>
          <w:p w14:paraId="2449F96B" w14:textId="77777777" w:rsidR="00C5236C" w:rsidRPr="00C5236C" w:rsidRDefault="00C5236C" w:rsidP="00C5236C">
            <w:pPr>
              <w:widowControl/>
              <w:rPr>
                <w:rFonts w:ascii="Tahoma" w:hAnsi="Tahoma" w:cs="Tahoma"/>
                <w:color w:val="000000" w:themeColor="text1"/>
              </w:rPr>
            </w:pPr>
            <w:proofErr w:type="spellStart"/>
            <w:r w:rsidRPr="00C5236C">
              <w:rPr>
                <w:rFonts w:ascii="Tahoma" w:hAnsi="Tahoma" w:cs="Tahoma"/>
                <w:color w:val="000000" w:themeColor="text1"/>
              </w:rPr>
              <w:t>Secretaire</w:t>
            </w:r>
            <w:proofErr w:type="spellEnd"/>
            <w:r w:rsidRPr="00C5236C">
              <w:rPr>
                <w:rFonts w:ascii="Tahoma" w:hAnsi="Tahoma" w:cs="Tahoma"/>
                <w:color w:val="000000" w:themeColor="text1"/>
              </w:rPr>
              <w:t xml:space="preserve"> 10.2022 – 11.2024</w:t>
            </w:r>
          </w:p>
          <w:p w14:paraId="44F236F7" w14:textId="77777777" w:rsidR="00C5236C" w:rsidRPr="00C5236C" w:rsidRDefault="00C5236C" w:rsidP="00C5236C">
            <w:pPr>
              <w:widowControl/>
              <w:rPr>
                <w:rFonts w:ascii="Tahoma" w:hAnsi="Tahoma" w:cs="Tahoma"/>
                <w:color w:val="000000" w:themeColor="text1"/>
              </w:rPr>
            </w:pPr>
          </w:p>
          <w:p w14:paraId="1B338B4F" w14:textId="77777777" w:rsidR="00C5236C" w:rsidRPr="00C5236C" w:rsidRDefault="00C5236C" w:rsidP="00C5236C">
            <w:pPr>
              <w:widowControl/>
              <w:rPr>
                <w:rFonts w:ascii="Tahoma-Bold" w:hAnsi="Tahoma-Bold" w:cs="Tahoma-Bold"/>
                <w:b/>
                <w:bCs/>
                <w:color w:val="000000" w:themeColor="text1"/>
              </w:rPr>
            </w:pPr>
            <w:r w:rsidRPr="00C5236C">
              <w:rPr>
                <w:rFonts w:ascii="SegoeUISymbol" w:hAnsi="SegoeUISymbol" w:cs="SegoeUISymbol"/>
                <w:color w:val="000000" w:themeColor="text1"/>
              </w:rPr>
              <w:t xml:space="preserve">• </w:t>
            </w:r>
            <w:r w:rsidRPr="00C5236C">
              <w:rPr>
                <w:rFonts w:ascii="Tahoma-Bold" w:hAnsi="Tahoma-Bold" w:cs="Tahoma-Bold"/>
                <w:b/>
                <w:bCs/>
                <w:color w:val="000000" w:themeColor="text1"/>
              </w:rPr>
              <w:t>Home services</w:t>
            </w:r>
          </w:p>
          <w:p w14:paraId="2374068E" w14:textId="77777777" w:rsidR="00C5236C" w:rsidRPr="00C5236C" w:rsidRDefault="00C5236C" w:rsidP="00C5236C">
            <w:pPr>
              <w:widowControl/>
              <w:rPr>
                <w:rFonts w:ascii="ArialMT" w:hAnsi="ArialMT" w:cs="ArialMT"/>
                <w:color w:val="000000" w:themeColor="text1"/>
              </w:rPr>
            </w:pPr>
            <w:r w:rsidRPr="00C5236C">
              <w:rPr>
                <w:rFonts w:ascii="Tahoma" w:hAnsi="Tahoma" w:cs="Tahoma"/>
                <w:color w:val="000000" w:themeColor="text1"/>
              </w:rPr>
              <w:t xml:space="preserve">Aide </w:t>
            </w:r>
            <w:proofErr w:type="spellStart"/>
            <w:r w:rsidRPr="00C5236C">
              <w:rPr>
                <w:rFonts w:ascii="Tahoma" w:hAnsi="Tahoma" w:cs="Tahoma"/>
                <w:color w:val="000000" w:themeColor="text1"/>
              </w:rPr>
              <w:t>a</w:t>
            </w:r>
            <w:proofErr w:type="spellEnd"/>
            <w:r w:rsidRPr="00C5236C">
              <w:rPr>
                <w:rFonts w:ascii="Tahoma" w:hAnsi="Tahoma" w:cs="Tahoma"/>
                <w:color w:val="000000" w:themeColor="text1"/>
              </w:rPr>
              <w:t xml:space="preserve"> domicile </w:t>
            </w:r>
            <w:r w:rsidRPr="00C5236C">
              <w:rPr>
                <w:rFonts w:ascii="ArialMT" w:hAnsi="ArialMT" w:cs="ArialMT"/>
                <w:color w:val="000000" w:themeColor="text1"/>
              </w:rPr>
              <w:t>11.2018-07.2021</w:t>
            </w:r>
          </w:p>
          <w:p w14:paraId="352C398C" w14:textId="77777777" w:rsidR="00C5236C" w:rsidRPr="00C5236C" w:rsidRDefault="00C5236C" w:rsidP="00C5236C">
            <w:pPr>
              <w:widowControl/>
              <w:rPr>
                <w:rFonts w:ascii="ArialMT" w:hAnsi="ArialMT" w:cs="ArialMT"/>
                <w:color w:val="000000" w:themeColor="text1"/>
              </w:rPr>
            </w:pPr>
          </w:p>
          <w:p w14:paraId="7CA88007" w14:textId="77777777" w:rsidR="00C5236C" w:rsidRPr="00C5236C" w:rsidRDefault="00C5236C" w:rsidP="00C5236C">
            <w:pPr>
              <w:widowControl/>
              <w:rPr>
                <w:rFonts w:ascii="Arial-BoldItalicMT" w:hAnsi="Arial-BoldItalicMT" w:cs="Arial-BoldItalicMT"/>
                <w:b/>
                <w:bCs/>
                <w:i/>
                <w:iCs/>
                <w:color w:val="000000" w:themeColor="text1"/>
              </w:rPr>
            </w:pPr>
            <w:r w:rsidRPr="00C5236C">
              <w:rPr>
                <w:rFonts w:ascii="SegoeUISymbol" w:hAnsi="SegoeUISymbol" w:cs="SegoeUISymbol"/>
                <w:color w:val="000000" w:themeColor="text1"/>
              </w:rPr>
              <w:t xml:space="preserve">• </w:t>
            </w:r>
            <w:r w:rsidRPr="00C5236C">
              <w:rPr>
                <w:rFonts w:ascii="Arial-BoldItalicMT" w:hAnsi="Arial-BoldItalicMT" w:cs="Arial-BoldItalicMT"/>
                <w:b/>
                <w:bCs/>
                <w:i/>
                <w:iCs/>
                <w:color w:val="000000" w:themeColor="text1"/>
              </w:rPr>
              <w:t xml:space="preserve">Le </w:t>
            </w:r>
            <w:proofErr w:type="spellStart"/>
            <w:r w:rsidRPr="00C5236C">
              <w:rPr>
                <w:rFonts w:ascii="Arial-BoldItalicMT" w:hAnsi="Arial-BoldItalicMT" w:cs="Arial-BoldItalicMT"/>
                <w:b/>
                <w:bCs/>
                <w:i/>
                <w:iCs/>
                <w:color w:val="000000" w:themeColor="text1"/>
              </w:rPr>
              <w:t>febu’s</w:t>
            </w:r>
            <w:proofErr w:type="spellEnd"/>
          </w:p>
          <w:p w14:paraId="67449A61" w14:textId="77777777" w:rsidR="00C5236C" w:rsidRPr="00C5236C" w:rsidRDefault="00C5236C" w:rsidP="00C5236C">
            <w:pPr>
              <w:widowControl/>
              <w:rPr>
                <w:rFonts w:ascii="ArialMT" w:hAnsi="ArialMT" w:cs="ArialMT"/>
                <w:color w:val="000000" w:themeColor="text1"/>
              </w:rPr>
            </w:pPr>
            <w:r w:rsidRPr="00C5236C">
              <w:rPr>
                <w:rFonts w:ascii="ArialMT" w:hAnsi="ArialMT" w:cs="ArialMT"/>
                <w:color w:val="000000" w:themeColor="text1"/>
              </w:rPr>
              <w:t>Serveuse 05.2016 – 04.2017</w:t>
            </w:r>
          </w:p>
          <w:p w14:paraId="4DE37598" w14:textId="77777777" w:rsidR="00C5236C" w:rsidRPr="00C5236C" w:rsidRDefault="00C5236C" w:rsidP="00C5236C">
            <w:pPr>
              <w:widowControl/>
              <w:rPr>
                <w:rFonts w:ascii="ArialMT" w:hAnsi="ArialMT" w:cs="ArialMT"/>
                <w:color w:val="000000" w:themeColor="text1"/>
              </w:rPr>
            </w:pPr>
          </w:p>
          <w:p w14:paraId="2A2339D0" w14:textId="77777777" w:rsidR="00C5236C" w:rsidRPr="00C5236C" w:rsidRDefault="00C5236C" w:rsidP="00C5236C">
            <w:pPr>
              <w:widowControl/>
              <w:rPr>
                <w:rFonts w:ascii="Arial-BoldItalicMT" w:hAnsi="Arial-BoldItalicMT" w:cs="Arial-BoldItalicMT"/>
                <w:b/>
                <w:bCs/>
                <w:i/>
                <w:iCs/>
                <w:color w:val="000000" w:themeColor="text1"/>
              </w:rPr>
            </w:pPr>
            <w:r w:rsidRPr="00C5236C">
              <w:rPr>
                <w:rFonts w:ascii="SegoeUISymbol" w:hAnsi="SegoeUISymbol" w:cs="SegoeUISymbol"/>
                <w:color w:val="000000" w:themeColor="text1"/>
              </w:rPr>
              <w:t xml:space="preserve">• </w:t>
            </w:r>
            <w:proofErr w:type="spellStart"/>
            <w:r w:rsidRPr="00C5236C">
              <w:rPr>
                <w:rFonts w:ascii="Arial-BoldItalicMT" w:hAnsi="Arial-BoldItalicMT" w:cs="Arial-BoldItalicMT"/>
                <w:b/>
                <w:bCs/>
                <w:i/>
                <w:iCs/>
                <w:color w:val="000000" w:themeColor="text1"/>
              </w:rPr>
              <w:t>Acchiardo</w:t>
            </w:r>
            <w:proofErr w:type="spellEnd"/>
          </w:p>
          <w:p w14:paraId="246DA220" w14:textId="77777777" w:rsidR="003D1B71" w:rsidRPr="005F7E4F" w:rsidRDefault="00C5236C" w:rsidP="005F7E4F">
            <w:pPr>
              <w:pStyle w:val="Exprience"/>
              <w:rPr>
                <w:color w:val="000000" w:themeColor="text1"/>
                <w:szCs w:val="22"/>
              </w:rPr>
            </w:pPr>
            <w:r w:rsidRPr="00C5236C">
              <w:rPr>
                <w:rFonts w:ascii="ArialMT" w:hAnsi="ArialMT" w:cs="ArialMT"/>
                <w:color w:val="000000" w:themeColor="text1"/>
                <w:szCs w:val="22"/>
              </w:rPr>
              <w:t>Serveuse 06.2014 – 07.2016</w:t>
            </w:r>
          </w:p>
          <w:sdt>
            <w:sdtPr>
              <w:id w:val="-1554227259"/>
              <w:placeholder>
                <w:docPart w:val="2475095896FF45D6AFD1332247BF4908"/>
              </w:placeholder>
              <w:temporary/>
              <w:showingPlcHdr/>
              <w15:appearance w15:val="hidden"/>
            </w:sdtPr>
            <w:sdtEndPr/>
            <w:sdtContent>
              <w:p w14:paraId="1CF17CFE" w14:textId="77777777" w:rsidR="003D1B71" w:rsidRPr="002A6560" w:rsidRDefault="003D1B71" w:rsidP="002A6560">
                <w:pPr>
                  <w:pStyle w:val="Titre2"/>
                </w:pPr>
                <w:r w:rsidRPr="002A6560">
                  <w:t>Formation</w:t>
                </w:r>
              </w:p>
            </w:sdtContent>
          </w:sdt>
          <w:p w14:paraId="7754EE2B" w14:textId="77777777" w:rsidR="00C5236C" w:rsidRDefault="00C5236C" w:rsidP="00C5236C">
            <w:pPr>
              <w:widowControl/>
              <w:rPr>
                <w:rFonts w:ascii="Tahoma-Bold" w:hAnsi="Tahoma-Bold" w:cs="Tahoma-Bold"/>
                <w:b/>
                <w:bCs/>
                <w:color w:val="7F7F7F"/>
                <w:sz w:val="20"/>
                <w:szCs w:val="20"/>
              </w:rPr>
            </w:pPr>
          </w:p>
          <w:p w14:paraId="1041D5EB" w14:textId="77777777" w:rsidR="00C5236C" w:rsidRPr="00C5236C" w:rsidRDefault="00C5236C" w:rsidP="00C5236C">
            <w:pPr>
              <w:widowControl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C5236C">
              <w:rPr>
                <w:rFonts w:ascii="Tahoma-Bold" w:hAnsi="Tahoma-Bold" w:cs="Tahoma-Bold"/>
                <w:b/>
                <w:bCs/>
                <w:color w:val="000000" w:themeColor="text1"/>
                <w:sz w:val="20"/>
                <w:szCs w:val="20"/>
              </w:rPr>
              <w:t xml:space="preserve">2022 </w:t>
            </w:r>
            <w:r w:rsidRPr="00C5236C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titre professionnel « secrétaire </w:t>
            </w:r>
            <w:proofErr w:type="spellStart"/>
            <w:r w:rsidRPr="00C5236C">
              <w:rPr>
                <w:rFonts w:ascii="Tahoma" w:hAnsi="Tahoma" w:cs="Tahoma"/>
                <w:color w:val="000000" w:themeColor="text1"/>
                <w:sz w:val="20"/>
                <w:szCs w:val="20"/>
              </w:rPr>
              <w:t>médico social</w:t>
            </w:r>
            <w:proofErr w:type="spellEnd"/>
            <w:r w:rsidRPr="00C5236C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» l’</w:t>
            </w:r>
            <w:proofErr w:type="spellStart"/>
            <w:r w:rsidRPr="00C5236C">
              <w:rPr>
                <w:rFonts w:ascii="Tahoma" w:hAnsi="Tahoma" w:cs="Tahoma"/>
                <w:color w:val="000000" w:themeColor="text1"/>
                <w:sz w:val="20"/>
                <w:szCs w:val="20"/>
              </w:rPr>
              <w:t>Escoom</w:t>
            </w:r>
            <w:proofErr w:type="spellEnd"/>
          </w:p>
          <w:p w14:paraId="48B85A3C" w14:textId="77777777" w:rsidR="00C5236C" w:rsidRPr="00C5236C" w:rsidRDefault="00C5236C" w:rsidP="00C5236C">
            <w:pPr>
              <w:widowControl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  <w:p w14:paraId="636A7CAC" w14:textId="77777777" w:rsidR="003D1B71" w:rsidRPr="00C5236C" w:rsidRDefault="00C5236C" w:rsidP="00C5236C">
            <w:pPr>
              <w:pStyle w:val="Listepuces"/>
              <w:numPr>
                <w:ilvl w:val="0"/>
                <w:numId w:val="0"/>
              </w:numPr>
              <w:ind w:left="360" w:hanging="360"/>
              <w:rPr>
                <w:color w:val="000000" w:themeColor="text1"/>
              </w:rPr>
            </w:pPr>
            <w:r w:rsidRPr="00C5236C">
              <w:rPr>
                <w:rFonts w:ascii="Tahoma-Bold" w:hAnsi="Tahoma-Bold" w:cs="Tahoma-Bold"/>
                <w:b/>
                <w:bCs/>
                <w:color w:val="000000" w:themeColor="text1"/>
                <w:sz w:val="20"/>
                <w:szCs w:val="20"/>
              </w:rPr>
              <w:t xml:space="preserve">2012 </w:t>
            </w:r>
            <w:r w:rsidRPr="00C5236C">
              <w:rPr>
                <w:rFonts w:ascii="Tahoma" w:hAnsi="Tahoma" w:cs="Tahoma"/>
                <w:color w:val="000000" w:themeColor="text1"/>
                <w:sz w:val="20"/>
                <w:szCs w:val="20"/>
              </w:rPr>
              <w:t>CAP COIFFURE Idem 05.</w:t>
            </w:r>
          </w:p>
          <w:sdt>
            <w:sdtPr>
              <w:id w:val="-1730222568"/>
              <w:placeholder>
                <w:docPart w:val="80D29B10D55C4EAD9750AB02F4BC3FAA"/>
              </w:placeholder>
              <w:temporary/>
              <w:showingPlcHdr/>
              <w15:appearance w15:val="hidden"/>
            </w:sdtPr>
            <w:sdtEndPr/>
            <w:sdtContent>
              <w:p w14:paraId="073DBA44" w14:textId="77777777" w:rsidR="003D1B71" w:rsidRPr="002A6560" w:rsidRDefault="003D1B71" w:rsidP="002A6560">
                <w:pPr>
                  <w:pStyle w:val="Titre2"/>
                </w:pPr>
                <w:r w:rsidRPr="002A6560">
                  <w:t>Communication</w:t>
                </w:r>
              </w:p>
            </w:sdtContent>
          </w:sdt>
          <w:p w14:paraId="661F65C4" w14:textId="77777777" w:rsidR="003D1B71" w:rsidRDefault="005F7E4F" w:rsidP="00AC6C7E">
            <w:r>
              <w:t>Assistante virtuelle – Communication &amp; Gestions administrative</w:t>
            </w:r>
          </w:p>
          <w:p w14:paraId="5D9010B4" w14:textId="77777777" w:rsidR="005F7E4F" w:rsidRDefault="005F7E4F" w:rsidP="00AC6C7E"/>
          <w:p w14:paraId="7ADDB6EF" w14:textId="77777777" w:rsidR="005F7E4F" w:rsidRDefault="005F7E4F" w:rsidP="00AC6C7E">
            <w:r>
              <w:t>Rigoureuse, organisée et polyvalente, j’accompagne les entreprises dans leur gestion administrative et leur communication. De la gestion des e-mails à la facturation, en passant pas la relance client et le publipostage, je mets mon expertise à votre service pour optimiser votre organisation et vous faire gagner du temps.</w:t>
            </w:r>
          </w:p>
          <w:p w14:paraId="26BFDE18" w14:textId="77777777" w:rsidR="005F7E4F" w:rsidRDefault="005F7E4F" w:rsidP="00AC6C7E"/>
          <w:p w14:paraId="29B80E85" w14:textId="77777777" w:rsidR="005F7E4F" w:rsidRDefault="005F7E4F" w:rsidP="005F7E4F">
            <w:pPr>
              <w:pStyle w:val="Paragraphedeliste"/>
              <w:numPr>
                <w:ilvl w:val="0"/>
                <w:numId w:val="17"/>
              </w:numPr>
            </w:pPr>
            <w:r>
              <w:t>Excellente maîtrise des outils bureautiques et de communication</w:t>
            </w:r>
          </w:p>
          <w:p w14:paraId="1511C8F4" w14:textId="77777777" w:rsidR="005F7E4F" w:rsidRDefault="005F7E4F" w:rsidP="005F7E4F">
            <w:pPr>
              <w:pStyle w:val="Paragraphedeliste"/>
              <w:numPr>
                <w:ilvl w:val="0"/>
                <w:numId w:val="17"/>
              </w:numPr>
            </w:pPr>
            <w:r>
              <w:t xml:space="preserve">Rapidité et précision dans la saisie et e traitement de documents </w:t>
            </w:r>
          </w:p>
          <w:p w14:paraId="31E07339" w14:textId="78B92D95" w:rsidR="005F7E4F" w:rsidRDefault="005F7E4F" w:rsidP="00C473C2">
            <w:pPr>
              <w:pStyle w:val="Paragraphedeliste"/>
              <w:numPr>
                <w:ilvl w:val="0"/>
                <w:numId w:val="17"/>
              </w:numPr>
            </w:pPr>
            <w:r>
              <w:t xml:space="preserve">Sens du service et adaptation aux besoins spécifique de chaque client. </w:t>
            </w:r>
          </w:p>
          <w:p w14:paraId="460A7E63" w14:textId="0C2A595C" w:rsidR="00C473C2" w:rsidRDefault="00427ADB" w:rsidP="00C473C2">
            <w:r>
              <w:t xml:space="preserve">Disponible pour des missions ponctuelles ou récurrentes, je suis à votre disposition pour alléger votre charge </w:t>
            </w:r>
            <w:r w:rsidR="00DC6CA7">
              <w:t xml:space="preserve">administrative et vous permettre de vous concentrer sur votre cœur de métier. </w:t>
            </w:r>
          </w:p>
          <w:p w14:paraId="0AB12901" w14:textId="77777777" w:rsidR="005F7E4F" w:rsidRDefault="005F7E4F" w:rsidP="005F7E4F"/>
          <w:p w14:paraId="497EAFEE" w14:textId="77777777" w:rsidR="003D1B71" w:rsidRPr="005F7E4F" w:rsidRDefault="003D1B71" w:rsidP="005F7E4F"/>
        </w:tc>
      </w:tr>
      <w:tr w:rsidR="003D1B71" w:rsidRPr="005604BC" w14:paraId="0F1A6666" w14:textId="77777777" w:rsidTr="003D1B71">
        <w:trPr>
          <w:trHeight w:val="1164"/>
        </w:trPr>
        <w:tc>
          <w:tcPr>
            <w:tcW w:w="720" w:type="dxa"/>
          </w:tcPr>
          <w:p w14:paraId="79E9CE70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9A19574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6EF32DE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17F638A" w14:textId="77777777" w:rsidR="003D1B71" w:rsidRPr="005604BC" w:rsidRDefault="003D1B71" w:rsidP="00222466"/>
        </w:tc>
      </w:tr>
      <w:tr w:rsidR="003D1B71" w:rsidRPr="005604BC" w14:paraId="0AB14143" w14:textId="77777777" w:rsidTr="003D1B71">
        <w:trPr>
          <w:trHeight w:val="543"/>
        </w:trPr>
        <w:tc>
          <w:tcPr>
            <w:tcW w:w="720" w:type="dxa"/>
          </w:tcPr>
          <w:p w14:paraId="02D7128E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FEF72BF" w14:textId="77777777"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CA24CA3" wp14:editId="7962F99B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E4A53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">
                      <v:shape id="Forme libre : Forme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011B81B" w14:textId="77777777" w:rsidR="003D1B71" w:rsidRPr="005604BC" w:rsidRDefault="005F7E4F" w:rsidP="00380FD1">
            <w:pPr>
              <w:pStyle w:val="Informations"/>
            </w:pPr>
            <w:r>
              <w:t xml:space="preserve">6 rue du </w:t>
            </w:r>
            <w:proofErr w:type="spellStart"/>
            <w:r>
              <w:t>cimetiere</w:t>
            </w:r>
            <w:proofErr w:type="spellEnd"/>
          </w:p>
          <w:p w14:paraId="72D0CB2B" w14:textId="77777777" w:rsidR="003D1B71" w:rsidRPr="005604BC" w:rsidRDefault="005F7E4F" w:rsidP="00380FD1">
            <w:pPr>
              <w:pStyle w:val="Informations"/>
            </w:pPr>
            <w:r>
              <w:t>83670 Tavernes</w:t>
            </w:r>
          </w:p>
        </w:tc>
        <w:tc>
          <w:tcPr>
            <w:tcW w:w="423" w:type="dxa"/>
            <w:vMerge/>
          </w:tcPr>
          <w:p w14:paraId="4F0F33AC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53E1B7D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A28B6F2" w14:textId="77777777" w:rsidTr="003D1B71">
        <w:trPr>
          <w:trHeight w:val="183"/>
        </w:trPr>
        <w:tc>
          <w:tcPr>
            <w:tcW w:w="720" w:type="dxa"/>
          </w:tcPr>
          <w:p w14:paraId="4D215951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36C5830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E7FE229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B1405A0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6B9DD94E" w14:textId="77777777" w:rsidTr="003D1B71">
        <w:trPr>
          <w:trHeight w:val="624"/>
        </w:trPr>
        <w:tc>
          <w:tcPr>
            <w:tcW w:w="720" w:type="dxa"/>
          </w:tcPr>
          <w:p w14:paraId="66FF4A5D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AD4B390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50E9AD4" wp14:editId="7C56AA07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3CCE6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">
                      <v:shape id="Forme libre : Forme 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CF99D16" w14:textId="77777777" w:rsidR="003D1B71" w:rsidRPr="005604BC" w:rsidRDefault="005F7E4F" w:rsidP="00380FD1">
            <w:pPr>
              <w:pStyle w:val="Informations"/>
            </w:pPr>
            <w:r>
              <w:t>06.70.79.74</w:t>
            </w:r>
          </w:p>
        </w:tc>
        <w:tc>
          <w:tcPr>
            <w:tcW w:w="423" w:type="dxa"/>
            <w:vMerge/>
          </w:tcPr>
          <w:p w14:paraId="0F0C45EA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E2CB4B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2D20DC8E" w14:textId="77777777" w:rsidTr="003D1B71">
        <w:trPr>
          <w:trHeight w:val="183"/>
        </w:trPr>
        <w:tc>
          <w:tcPr>
            <w:tcW w:w="720" w:type="dxa"/>
          </w:tcPr>
          <w:p w14:paraId="21A6761B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A0DAB86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979F29F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65D876A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4331FB77" w14:textId="77777777" w:rsidTr="003D1B71">
        <w:trPr>
          <w:trHeight w:val="633"/>
        </w:trPr>
        <w:tc>
          <w:tcPr>
            <w:tcW w:w="720" w:type="dxa"/>
          </w:tcPr>
          <w:p w14:paraId="60B9EE67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FBD5CF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3C5C7C7" wp14:editId="758DF33C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72A473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NJzg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B40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XEKyBBPZSYZFC2QRCMHQCwVSR6S5r+ORpMOWpGD63GEV5bK&#10;7fA0aaQ4MpE9np5pJaQSUeBaz0xK6ITf3VWXVkHYDTcSWPaMolYm8DC53DAm/ZTkZ+ryCCuTFEpc&#10;xWWCGiKCvcPkchqbXNK28SnEhqhi25gctuBAopYD7Ot1sViniSq04a1LQTV5ofjCXWaFIWLHDhah&#10;q19aCjCELmbWNMgbPIIeZjaJoZjHLt3UEFVE6cj6d0yXyQxFSLlgaIgwQ0gYdtWlJQAHvL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ône de courri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34651B8" w14:textId="77777777" w:rsidR="003D1B71" w:rsidRPr="005604BC" w:rsidRDefault="005F7E4F" w:rsidP="00380FD1">
            <w:pPr>
              <w:pStyle w:val="Informations"/>
            </w:pPr>
            <w:r>
              <w:t>Service.and.co@caramail.com</w:t>
            </w:r>
          </w:p>
        </w:tc>
        <w:tc>
          <w:tcPr>
            <w:tcW w:w="423" w:type="dxa"/>
            <w:vMerge/>
          </w:tcPr>
          <w:p w14:paraId="6BB9F2C8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7A3D512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4F385FFA" w14:textId="77777777" w:rsidTr="003D1B71">
        <w:trPr>
          <w:trHeight w:val="174"/>
        </w:trPr>
        <w:tc>
          <w:tcPr>
            <w:tcW w:w="720" w:type="dxa"/>
          </w:tcPr>
          <w:p w14:paraId="6F88DB98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05D4E7A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6988CB1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5A2B34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150F8FBE" w14:textId="77777777" w:rsidTr="003D1B71">
        <w:trPr>
          <w:trHeight w:val="633"/>
        </w:trPr>
        <w:tc>
          <w:tcPr>
            <w:tcW w:w="720" w:type="dxa"/>
          </w:tcPr>
          <w:p w14:paraId="40C6DDDA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839BA7B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1B92BBF" wp14:editId="17D02E68">
                      <wp:extent cx="338455" cy="346075"/>
                      <wp:effectExtent l="0" t="0" r="4445" b="0"/>
                      <wp:docPr id="23" name="Groupe 23" descr="icône de site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e libre : Forme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 36" descr="icône de site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308BD" id="Groupe 23" o:spid="_x0000_s1026" alt="icône de site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">
                      <v:shape id="Forme libre : Forme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6" o:spid="_x0000_s1028" type="#_x0000_t75" alt="icône de site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ône de site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9B3C2B2" w14:textId="77777777" w:rsidR="003D1B71" w:rsidRPr="005604BC" w:rsidRDefault="005F7E4F" w:rsidP="00380FD1">
            <w:pPr>
              <w:pStyle w:val="Informations"/>
            </w:pPr>
            <w:hyperlink r:id="rId20" w:tgtFrame="_blank" w:history="1">
              <w:r w:rsidRPr="005F7E4F">
                <w:rPr>
                  <w:rStyle w:val="Lienhypertexte"/>
                </w:rPr>
                <w:t>67c9f9b7e9fa6.site123.me</w:t>
              </w:r>
            </w:hyperlink>
          </w:p>
        </w:tc>
        <w:tc>
          <w:tcPr>
            <w:tcW w:w="423" w:type="dxa"/>
            <w:vMerge/>
          </w:tcPr>
          <w:p w14:paraId="1041017B" w14:textId="77777777"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E284DB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77B8CF23" w14:textId="77777777" w:rsidTr="003D1B71">
        <w:trPr>
          <w:trHeight w:val="2448"/>
        </w:trPr>
        <w:tc>
          <w:tcPr>
            <w:tcW w:w="720" w:type="dxa"/>
          </w:tcPr>
          <w:p w14:paraId="110A18C2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B648ED0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6BC78E36" w14:textId="77777777" w:rsidR="003D1B71" w:rsidRPr="005604BC" w:rsidRDefault="003D1B71" w:rsidP="00222466"/>
        </w:tc>
        <w:tc>
          <w:tcPr>
            <w:tcW w:w="6607" w:type="dxa"/>
            <w:vMerge/>
          </w:tcPr>
          <w:p w14:paraId="61A7A6D9" w14:textId="77777777" w:rsidR="003D1B71" w:rsidRPr="005604BC" w:rsidRDefault="003D1B71" w:rsidP="00222466"/>
        </w:tc>
      </w:tr>
    </w:tbl>
    <w:p w14:paraId="07EF58AC" w14:textId="77777777"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21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D6041" w14:textId="77777777" w:rsidR="00C5236C" w:rsidRDefault="00C5236C" w:rsidP="00590471">
      <w:r>
        <w:separator/>
      </w:r>
    </w:p>
  </w:endnote>
  <w:endnote w:type="continuationSeparator" w:id="0">
    <w:p w14:paraId="487E9D7C" w14:textId="77777777" w:rsidR="00C5236C" w:rsidRDefault="00C5236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-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Symbol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5DB44" w14:textId="77777777" w:rsidR="00C5236C" w:rsidRDefault="00C5236C" w:rsidP="00590471">
      <w:r>
        <w:separator/>
      </w:r>
    </w:p>
  </w:footnote>
  <w:footnote w:type="continuationSeparator" w:id="0">
    <w:p w14:paraId="08D60754" w14:textId="77777777" w:rsidR="00C5236C" w:rsidRDefault="00C5236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A2C0A" w14:textId="77777777" w:rsidR="00590471" w:rsidRPr="002D51C6" w:rsidRDefault="00310F17" w:rsidP="00060042">
    <w:pPr>
      <w:pStyle w:val="Corpsdetexte"/>
    </w:pPr>
    <w:r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C4F8745" wp14:editId="4205499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D4E663" id="Groupe 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shrUCM1F29KRgPB0JZKG43CE1tSih4mwGmoG+aV&#10;g3qVqo02gWPw3LVd6rYx2XpAI5cKG03Ckxt855JjJkW88mRW5QV7VjzjogQnHLdWlPCf0nG1T+kk&#10;IdveofWhSTh3UjmXmdOF96I0lebIVc6S8u5updtSOo4L1/xAOXKVZVqNLmVvMrQJF76U1iQ5cHXB&#10;C82oKWwCUroinciqeNCwfKdtrKaHdLhAS+N6H5cWFDaX3naksDHd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b+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76y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SCw7lWEqQNSAcyxFyLIdyLCXILJC98xFyLIdyLCXILJC98xFyLIdyLCXILJBTnCPkWA7l&#10;WEqQWSCnOEfIsRzKsZQgskA5liPkWA7lWEqQWaBIDDmWQzmWEmQW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EY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q+h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VvlQBrsAiNG25dKlyGPqS7Gms0jsq5EYyTrlzDBoT6lUbeOPbNnHFpfGbnTB3KyEgm&#10;7WL4z2WV1JQbrmYb2SD0vAu7/oiSdTeWM8rolKra1LS3LAZYsR4YZXVh61pfCz4C6YjmLSVXu+1r&#10;MoBdME93Qc27k79f89+uYiKMRxde5WENluTXdrqLuLylOZFF9jMvCrVzJIERgScfpjwF05YWXGM4&#10;TfsKqP6KuSLNrYuRD7HcTqirHI1LRP3SFVFXetoufY7lfuOcEMF4Y4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m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u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j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2/g7WF5QK9LH2I/k6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u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oBSKSxPCDwNFIkmx/KAUhENTCQqx/IwOZYHlIpoYCJROZaHybE8lGMJgdULyrE8TI7l&#10;AaVS28DkWB7KsYTAq4Ii0eRYHsqxhMDTQJFociwP5VhC4GmgSDQ5lodyLCGwNFCO5WFyLA/lWELg&#10;aaBINDmWh3IsIfA0UCSaHMtDOZYQeBooEk2O5aEcSwg8DRSJJsfyUI4lBI4GT+VYQuBlIBzL0+RY&#10;nsqxhMDTQGbnp8mxPJVjCYGngczOT5NjeSrHEgJPA/ETnybH8lSOJQSeBuInP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6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JOEbi6teeg2G/Gf/C4KriRyfaUKyiYnnt6Pzv8O6ZemMi3Fj8OCGykXD8TDd64rOZIqbLd&#10;UnKiX1Jx1exuuk/zpTwEI5lmf4x+FiKdt2mGYpx3WP1X8h3SBdTaJvZLxNMpFS+lHHX5WIp3o1SF&#10;AO1/ZWKTI3RY5g8Jk7d+kQeSH112weP89+Mcv8cp1SO1Ms+tTgKkppSZnATWW18ZtOsKRlUeTa2v&#10;r+wTrVGOg+E2AMiUqkjCPa3hRcaK9Buio0+aKSfhF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d7w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d6QjmNtSCIxbNuj3cWm&#10;6EwIo2vpZANblZkTYGHpdbVqOOfjCH9SGPxUpVDFs4Otap5c3eF4mdiyBHvJJn6D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Bazxn7PMsGALbfJgAOAAAAAAAAAAAAAAAAAC4CAABkcnMvZTJvRG9jLnhtbFBLAQItABQABgAI&#10;AAAAIQBREuor4gAAAA4BAAAPAAAAAAAAAAAAAAAAAJbNBgBkcnMvZG93bnJldi54bWxQSwUGAAAA&#10;AAQABADzAAAApc4GAAAA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e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E6861"/>
    <w:multiLevelType w:val="hybridMultilevel"/>
    <w:tmpl w:val="CF5EEFFE"/>
    <w:lvl w:ilvl="0" w:tplc="5DF29AD2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B7241F"/>
    <w:multiLevelType w:val="hybridMultilevel"/>
    <w:tmpl w:val="E5A6B370"/>
    <w:lvl w:ilvl="0" w:tplc="D3BEAB58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81368984">
    <w:abstractNumId w:val="10"/>
  </w:num>
  <w:num w:numId="2" w16cid:durableId="2125495383">
    <w:abstractNumId w:val="11"/>
  </w:num>
  <w:num w:numId="3" w16cid:durableId="1361591210">
    <w:abstractNumId w:val="9"/>
  </w:num>
  <w:num w:numId="4" w16cid:durableId="309671038">
    <w:abstractNumId w:val="16"/>
  </w:num>
  <w:num w:numId="5" w16cid:durableId="481653871">
    <w:abstractNumId w:val="13"/>
  </w:num>
  <w:num w:numId="6" w16cid:durableId="1988973508">
    <w:abstractNumId w:val="8"/>
  </w:num>
  <w:num w:numId="7" w16cid:durableId="2009282134">
    <w:abstractNumId w:val="3"/>
  </w:num>
  <w:num w:numId="8" w16cid:durableId="812019300">
    <w:abstractNumId w:val="2"/>
  </w:num>
  <w:num w:numId="9" w16cid:durableId="1914197817">
    <w:abstractNumId w:val="1"/>
  </w:num>
  <w:num w:numId="10" w16cid:durableId="31346067">
    <w:abstractNumId w:val="0"/>
  </w:num>
  <w:num w:numId="11" w16cid:durableId="1159343793">
    <w:abstractNumId w:val="7"/>
  </w:num>
  <w:num w:numId="12" w16cid:durableId="714892283">
    <w:abstractNumId w:val="6"/>
  </w:num>
  <w:num w:numId="13" w16cid:durableId="1401557538">
    <w:abstractNumId w:val="5"/>
  </w:num>
  <w:num w:numId="14" w16cid:durableId="1955095621">
    <w:abstractNumId w:val="4"/>
  </w:num>
  <w:num w:numId="15" w16cid:durableId="1278296323">
    <w:abstractNumId w:val="15"/>
  </w:num>
  <w:num w:numId="16" w16cid:durableId="1985886167">
    <w:abstractNumId w:val="14"/>
  </w:num>
  <w:num w:numId="17" w16cid:durableId="18109013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36C"/>
    <w:rsid w:val="00057B16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A6560"/>
    <w:rsid w:val="002B4549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27ADB"/>
    <w:rsid w:val="00492487"/>
    <w:rsid w:val="004E158A"/>
    <w:rsid w:val="005604BC"/>
    <w:rsid w:val="00565C77"/>
    <w:rsid w:val="0056708E"/>
    <w:rsid w:val="005801E5"/>
    <w:rsid w:val="00590471"/>
    <w:rsid w:val="005D01FA"/>
    <w:rsid w:val="005F7E4F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0BF2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473C2"/>
    <w:rsid w:val="00C5236C"/>
    <w:rsid w:val="00CE1E3D"/>
    <w:rsid w:val="00D053FA"/>
    <w:rsid w:val="00D54A23"/>
    <w:rsid w:val="00DC3F0A"/>
    <w:rsid w:val="00DC6CA7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A2F5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10D041"/>
  <w14:defaultImageDpi w14:val="96"/>
  <w15:docId w15:val="{938F4420-6983-45E4-80B0-1E870014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5F7E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deref-gmx.fr/mail/client/x8Q05q1nbkY/dereferrer/?redirectUrl=https%3A%2F%2F67c9f9b7e9fa6.site123.me%2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m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8DBC0A9263449509C1F5C50BCC6BC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2DEE1A-3800-4512-9FFE-40455F39BBC3}"/>
      </w:docPartPr>
      <w:docPartBody>
        <w:p w:rsidR="00B66ACB" w:rsidRDefault="00B66ACB">
          <w:pPr>
            <w:pStyle w:val="68DBC0A9263449509C1F5C50BCC6BC26"/>
          </w:pPr>
          <w:r w:rsidRPr="002A6560">
            <w:t>Expérience</w:t>
          </w:r>
        </w:p>
      </w:docPartBody>
    </w:docPart>
    <w:docPart>
      <w:docPartPr>
        <w:name w:val="2475095896FF45D6AFD1332247BF49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08C5D5-8AAD-44DF-94F5-28132C9CDD47}"/>
      </w:docPartPr>
      <w:docPartBody>
        <w:p w:rsidR="00B66ACB" w:rsidRDefault="00B66ACB">
          <w:pPr>
            <w:pStyle w:val="2475095896FF45D6AFD1332247BF4908"/>
          </w:pPr>
          <w:r w:rsidRPr="002A6560">
            <w:t>Formation</w:t>
          </w:r>
        </w:p>
      </w:docPartBody>
    </w:docPart>
    <w:docPart>
      <w:docPartPr>
        <w:name w:val="80D29B10D55C4EAD9750AB02F4BC3F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ADC491-9B28-4A2C-AAA5-AFE7E61FFBF5}"/>
      </w:docPartPr>
      <w:docPartBody>
        <w:p w:rsidR="00B66ACB" w:rsidRDefault="00B66ACB">
          <w:pPr>
            <w:pStyle w:val="80D29B10D55C4EAD9750AB02F4BC3FAA"/>
          </w:pPr>
          <w:r w:rsidRPr="002A6560">
            <w:t>Communication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-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Symbol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ACB"/>
    <w:rsid w:val="00B66ACB"/>
    <w:rsid w:val="00FA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CB7A74A735B4C60B0D69DAAC726DF27">
    <w:name w:val="9CB7A74A735B4C60B0D69DAAC726DF27"/>
  </w:style>
  <w:style w:type="paragraph" w:customStyle="1" w:styleId="4C5DC9CF46724F7BA9DA9FEE76C861EC">
    <w:name w:val="4C5DC9CF46724F7BA9DA9FEE76C861EC"/>
  </w:style>
  <w:style w:type="paragraph" w:customStyle="1" w:styleId="68DBC0A9263449509C1F5C50BCC6BC26">
    <w:name w:val="68DBC0A9263449509C1F5C50BCC6BC26"/>
  </w:style>
  <w:style w:type="paragraph" w:customStyle="1" w:styleId="0AC064AA0A164E0EA9D60A83E3D157E1">
    <w:name w:val="0AC064AA0A164E0EA9D60A83E3D157E1"/>
  </w:style>
  <w:style w:type="paragraph" w:customStyle="1" w:styleId="CA6198E930F548F9A450AED9ACA802AC">
    <w:name w:val="CA6198E930F548F9A450AED9ACA802AC"/>
  </w:style>
  <w:style w:type="paragraph" w:customStyle="1" w:styleId="DA914C8F21F649ECA2C861DDAB2D1DB9">
    <w:name w:val="DA914C8F21F649ECA2C861DDAB2D1DB9"/>
  </w:style>
  <w:style w:type="paragraph" w:customStyle="1" w:styleId="7B649E2C35EE40BC9163BC234463357F">
    <w:name w:val="7B649E2C35EE40BC9163BC234463357F"/>
  </w:style>
  <w:style w:type="paragraph" w:customStyle="1" w:styleId="C1D5F2CCE21F410FB417FCC72AB01B55">
    <w:name w:val="C1D5F2CCE21F410FB417FCC72AB01B55"/>
  </w:style>
  <w:style w:type="paragraph" w:customStyle="1" w:styleId="EDC04C182795412BA3E3A43081707DD5">
    <w:name w:val="EDC04C182795412BA3E3A43081707DD5"/>
  </w:style>
  <w:style w:type="paragraph" w:customStyle="1" w:styleId="C4322661838948D790D2A241CAD1B13A">
    <w:name w:val="C4322661838948D790D2A241CAD1B13A"/>
  </w:style>
  <w:style w:type="paragraph" w:customStyle="1" w:styleId="2E959266F8F049A3863F880F6B83F745">
    <w:name w:val="2E959266F8F049A3863F880F6B83F745"/>
  </w:style>
  <w:style w:type="paragraph" w:customStyle="1" w:styleId="F219E07034DE471998E7FD104E8CFFD7">
    <w:name w:val="F219E07034DE471998E7FD104E8CFFD7"/>
  </w:style>
  <w:style w:type="paragraph" w:customStyle="1" w:styleId="F389792184F045D199A0440CDEB08C85">
    <w:name w:val="F389792184F045D199A0440CDEB08C85"/>
  </w:style>
  <w:style w:type="paragraph" w:customStyle="1" w:styleId="E361866A21C14780A8E2308BD9337C57">
    <w:name w:val="E361866A21C14780A8E2308BD9337C57"/>
  </w:style>
  <w:style w:type="paragraph" w:customStyle="1" w:styleId="CB110712E9FE4C858F8E637C1753586A">
    <w:name w:val="CB110712E9FE4C858F8E637C1753586A"/>
  </w:style>
  <w:style w:type="paragraph" w:customStyle="1" w:styleId="42F62740CC9C403F9A824B288E0484B6">
    <w:name w:val="42F62740CC9C403F9A824B288E0484B6"/>
  </w:style>
  <w:style w:type="paragraph" w:customStyle="1" w:styleId="C1A1E6C725544B66904F20ADF692026B">
    <w:name w:val="C1A1E6C725544B66904F20ADF692026B"/>
  </w:style>
  <w:style w:type="paragraph" w:customStyle="1" w:styleId="2FD26850691F4C1CAC7BCBDDDEFE91AE">
    <w:name w:val="2FD26850691F4C1CAC7BCBDDDEFE91AE"/>
  </w:style>
  <w:style w:type="paragraph" w:customStyle="1" w:styleId="9609E050D65844DCB9037B6823CADF62">
    <w:name w:val="9609E050D65844DCB9037B6823CADF62"/>
  </w:style>
  <w:style w:type="paragraph" w:customStyle="1" w:styleId="2475095896FF45D6AFD1332247BF4908">
    <w:name w:val="2475095896FF45D6AFD1332247BF4908"/>
  </w:style>
  <w:style w:type="paragraph" w:customStyle="1" w:styleId="F29040A03FC54DE4A06DD63656E468A0">
    <w:name w:val="F29040A03FC54DE4A06DD63656E468A0"/>
  </w:style>
  <w:style w:type="paragraph" w:customStyle="1" w:styleId="2DE2DD4F12F8474A8D07D7B7C6DCF0CC">
    <w:name w:val="2DE2DD4F12F8474A8D07D7B7C6DCF0CC"/>
  </w:style>
  <w:style w:type="paragraph" w:customStyle="1" w:styleId="1DF826232DB0455CB4D9722865F0343D">
    <w:name w:val="1DF826232DB0455CB4D9722865F0343D"/>
  </w:style>
  <w:style w:type="paragraph" w:customStyle="1" w:styleId="80D29B10D55C4EAD9750AB02F4BC3FAA">
    <w:name w:val="80D29B10D55C4EAD9750AB02F4BC3FAA"/>
  </w:style>
  <w:style w:type="paragraph" w:customStyle="1" w:styleId="D1851AF16EF447D9B26A6FE69A0A29D7">
    <w:name w:val="D1851AF16EF447D9B26A6FE69A0A29D7"/>
  </w:style>
  <w:style w:type="paragraph" w:customStyle="1" w:styleId="D27A2BF060A949A6A11A07DB5D9296B6">
    <w:name w:val="D27A2BF060A949A6A11A07DB5D9296B6"/>
  </w:style>
  <w:style w:type="paragraph" w:customStyle="1" w:styleId="DEE109A6B7754CED95210C9E3A8779D4">
    <w:name w:val="DEE109A6B7754CED95210C9E3A8779D4"/>
  </w:style>
  <w:style w:type="paragraph" w:customStyle="1" w:styleId="137EF120FDB34FB8AAF5C1A2FD6318BE">
    <w:name w:val="137EF120FDB34FB8AAF5C1A2FD6318BE"/>
  </w:style>
  <w:style w:type="paragraph" w:customStyle="1" w:styleId="1FFEBB40ABB1440287A0EB8571EE8A40">
    <w:name w:val="1FFEBB40ABB1440287A0EB8571EE8A40"/>
  </w:style>
  <w:style w:type="paragraph" w:customStyle="1" w:styleId="D5C055E4F8C24ACFA3A57912F28C0077">
    <w:name w:val="D5C055E4F8C24ACFA3A57912F28C0077"/>
  </w:style>
  <w:style w:type="paragraph" w:customStyle="1" w:styleId="B5639C0FAD0A4A1180B176FCA3E4D8F7">
    <w:name w:val="B5639C0FAD0A4A1180B176FCA3E4D8F7"/>
  </w:style>
  <w:style w:type="paragraph" w:customStyle="1" w:styleId="419AF301BE244856AAFE34622588616E">
    <w:name w:val="419AF301BE244856AAFE34622588616E"/>
  </w:style>
  <w:style w:type="paragraph" w:customStyle="1" w:styleId="1AF638F3625B4DB5A008B57C6A1620BE">
    <w:name w:val="1AF638F3625B4DB5A008B57C6A1620BE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E6AF6CEAE8214E2BBDBE421779970D3B">
    <w:name w:val="E6AF6CEAE8214E2BBDBE421779970D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F7056F-736B-4143-8FB2-4D83FF58B9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</Template>
  <TotalTime>22</TotalTime>
  <Pages>2</Pages>
  <Words>164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Marano</dc:creator>
  <cp:keywords/>
  <dc:description/>
  <cp:lastModifiedBy>Lisa Marano</cp:lastModifiedBy>
  <cp:revision>4</cp:revision>
  <dcterms:created xsi:type="dcterms:W3CDTF">2025-03-07T08:33:00Z</dcterms:created>
  <dcterms:modified xsi:type="dcterms:W3CDTF">2025-03-07T08:55:00Z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